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782764" w14:textId="77777777" w:rsidR="00DE6F79" w:rsidRDefault="00650D43">
      <w:r>
        <w:rPr>
          <w:noProof/>
        </w:rPr>
        <w:drawing>
          <wp:anchor distT="0" distB="0" distL="114300" distR="114300" simplePos="0" relativeHeight="251666432" behindDoc="1" locked="0" layoutInCell="1" allowOverlap="1" wp14:anchorId="2B168828" wp14:editId="1A722B18">
            <wp:simplePos x="0" y="0"/>
            <wp:positionH relativeFrom="margin">
              <wp:align>center</wp:align>
            </wp:positionH>
            <wp:positionV relativeFrom="page">
              <wp:posOffset>466090</wp:posOffset>
            </wp:positionV>
            <wp:extent cx="2525395" cy="2486025"/>
            <wp:effectExtent l="0" t="0" r="8255" b="9525"/>
            <wp:wrapTight wrapText="bothSides">
              <wp:wrapPolygon edited="0">
                <wp:start x="0" y="0"/>
                <wp:lineTo x="0" y="21517"/>
                <wp:lineTo x="21508" y="21517"/>
                <wp:lineTo x="2150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adge-HighSchools-National-Year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5395" cy="2486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3B55">
        <w:t>a</w:t>
      </w:r>
      <w:r w:rsidR="00FE0A22">
        <w:rPr>
          <w:noProof/>
        </w:rPr>
        <mc:AlternateContent>
          <mc:Choice Requires="wps">
            <w:drawing>
              <wp:inline distT="0" distB="0" distL="0" distR="0" wp14:anchorId="28EBF2EA" wp14:editId="7ED2C183">
                <wp:extent cx="304800" cy="304800"/>
                <wp:effectExtent l="0" t="0" r="0" b="0"/>
                <wp:docPr id="10" name="AutoShape 2" descr="U.S. News and World Report Best High Schools Rankings Bad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79F7B59" id="AutoShape 2" o:spid="_x0000_s1026" alt="U.S. News and World Report Best High Schools Rankings Badg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" filled="f" stroked="f">
                <o:lock v:ext="edit" aspectratio="t"/>
                <w10:anchorlock/>
              </v:rect>
            </w:pict>
          </mc:Fallback>
        </mc:AlternateContent>
      </w:r>
      <w:r w:rsidR="00FE0A22">
        <w:rPr>
          <w:noProof/>
        </w:rPr>
        <mc:AlternateContent>
          <mc:Choice Requires="wps">
            <w:drawing>
              <wp:inline distT="0" distB="0" distL="0" distR="0" wp14:anchorId="7656BBDE" wp14:editId="78722875">
                <wp:extent cx="304800" cy="304800"/>
                <wp:effectExtent l="0" t="0" r="0" b="0"/>
                <wp:docPr id="14" name="AutoShape 3" descr="U.S. News and World Report Best High Schools Rankings Bad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2E2A75A" id="AutoShape 3" o:spid="_x0000_s1026" alt="U.S. News and World Report Best High Schools Rankings Badg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" filled="f" stroked="f">
                <o:lock v:ext="edit" aspectratio="t"/>
                <w10:anchorlock/>
              </v:rect>
            </w:pict>
          </mc:Fallback>
        </mc:AlternateContent>
      </w:r>
      <w:r w:rsidR="006E3573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E871799" wp14:editId="2FA1359B">
                <wp:simplePos x="0" y="0"/>
                <wp:positionH relativeFrom="column">
                  <wp:posOffset>6572250</wp:posOffset>
                </wp:positionH>
                <wp:positionV relativeFrom="paragraph">
                  <wp:posOffset>2286000</wp:posOffset>
                </wp:positionV>
                <wp:extent cx="2560320" cy="533400"/>
                <wp:effectExtent l="0" t="0" r="0" b="0"/>
                <wp:wrapNone/>
                <wp:docPr id="9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032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959349" w14:textId="77777777" w:rsidR="00F144DB" w:rsidRPr="006E3573" w:rsidRDefault="00F144DB" w:rsidP="006E3573">
                            <w:pPr>
                              <w:pStyle w:val="BrochureSubtitle"/>
                              <w:jc w:val="center"/>
                              <w:rPr>
                                <w:sz w:val="22"/>
                              </w:rPr>
                            </w:pPr>
                            <w:r w:rsidRPr="006E3573">
                              <w:rPr>
                                <w:sz w:val="22"/>
                              </w:rPr>
                              <w:t>Family Involvement Policy/Plan Summary</w:t>
                            </w:r>
                          </w:p>
                          <w:p w14:paraId="09402A18" w14:textId="753B2CDB" w:rsidR="00F144DB" w:rsidRPr="006E3573" w:rsidRDefault="00FE0A22" w:rsidP="006E3573">
                            <w:pPr>
                              <w:pStyle w:val="BrochureSubtitle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202</w:t>
                            </w:r>
                            <w:r w:rsidR="001974E0">
                              <w:rPr>
                                <w:sz w:val="22"/>
                              </w:rPr>
                              <w:t>6</w:t>
                            </w:r>
                            <w:r>
                              <w:rPr>
                                <w:sz w:val="22"/>
                              </w:rPr>
                              <w:t>-202</w:t>
                            </w:r>
                            <w:r w:rsidR="001974E0">
                              <w:rPr>
                                <w:sz w:val="22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E871799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517.5pt;margin-top:180pt;width:201.6pt;height:4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" filled="f" stroked="f">
                <v:textbox>
                  <w:txbxContent>
                    <w:p w14:paraId="54959349" w14:textId="77777777" w:rsidR="00F144DB" w:rsidRPr="006E3573" w:rsidRDefault="00F144DB" w:rsidP="006E3573">
                      <w:pPr>
                        <w:pStyle w:val="BrochureSubtitle"/>
                        <w:jc w:val="center"/>
                        <w:rPr>
                          <w:sz w:val="22"/>
                        </w:rPr>
                      </w:pPr>
                      <w:r w:rsidRPr="006E3573">
                        <w:rPr>
                          <w:sz w:val="22"/>
                        </w:rPr>
                        <w:t>Family Involvement Policy/Plan Summary</w:t>
                      </w:r>
                    </w:p>
                    <w:p w14:paraId="09402A18" w14:textId="753B2CDB" w:rsidR="00F144DB" w:rsidRPr="006E3573" w:rsidRDefault="00FE0A22" w:rsidP="006E3573">
                      <w:pPr>
                        <w:pStyle w:val="BrochureSubtitle"/>
                        <w:jc w:val="center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202</w:t>
                      </w:r>
                      <w:r w:rsidR="001974E0">
                        <w:rPr>
                          <w:sz w:val="22"/>
                        </w:rPr>
                        <w:t>6</w:t>
                      </w:r>
                      <w:r>
                        <w:rPr>
                          <w:sz w:val="22"/>
                        </w:rPr>
                        <w:t>-202</w:t>
                      </w:r>
                      <w:r w:rsidR="001974E0">
                        <w:rPr>
                          <w:sz w:val="22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FA29EF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9239CC" wp14:editId="42C033AE">
                <wp:simplePos x="0" y="0"/>
                <wp:positionH relativeFrom="margin">
                  <wp:posOffset>6638925</wp:posOffset>
                </wp:positionH>
                <wp:positionV relativeFrom="margin">
                  <wp:posOffset>2924175</wp:posOffset>
                </wp:positionV>
                <wp:extent cx="2560320" cy="3985260"/>
                <wp:effectExtent l="0" t="0" r="0" b="0"/>
                <wp:wrapNone/>
                <wp:docPr id="1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60320" cy="398526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bg2">
                                <a:lumMod val="50000"/>
                                <a:lumOff val="0"/>
                                <a:alpha val="0"/>
                              </a:schemeClr>
                            </a:gs>
                            <a:gs pos="100000">
                              <a:schemeClr val="bg2">
                                <a:lumMod val="90000"/>
                                <a:lumOff val="0"/>
                              </a:schemeClr>
                            </a:gs>
                          </a:gsLst>
                          <a:path path="rect">
                            <a:fillToRect t="100000" r="100000"/>
                          </a:path>
                        </a:gra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A21AB7" w14:textId="130808A7" w:rsidR="00F144DB" w:rsidRDefault="00F144DB" w:rsidP="00747310">
                            <w:pPr>
                              <w:pStyle w:val="BrochureSubtitle2"/>
                              <w:jc w:val="center"/>
                            </w:pPr>
                            <w:r>
                              <w:t xml:space="preserve">Parent involvement is a key factor in the academic success off all students at Inlet Grove Community </w:t>
                            </w:r>
                            <w:r w:rsidR="009D15AF">
                              <w:t xml:space="preserve">Middle &amp; </w:t>
                            </w:r>
                            <w:r>
                              <w:t>High School</w:t>
                            </w:r>
                          </w:p>
                        </w:txbxContent>
                      </wps:txbx>
                      <wps:bodyPr rot="0" vert="horz" wrap="square" lIns="91440" tIns="32004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9239CC" id="Rectangle 4" o:spid="_x0000_s1027" style="position:absolute;margin-left:522.75pt;margin-top:230.25pt;width:201.6pt;height:313.8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" fillcolor="#938953 [1614]" stroked="f">
                <v:fill opacity="0" color2="#ddd8c2 [2894]" focusposition=",1" focussize="" focus="100%" type="gradientRadial">
                  <o:fill v:ext="view" type="gradientCenter"/>
                </v:fill>
                <v:textbox inset=",252pt">
                  <w:txbxContent>
                    <w:p w14:paraId="54A21AB7" w14:textId="130808A7" w:rsidR="00F144DB" w:rsidRDefault="00F144DB" w:rsidP="00747310">
                      <w:pPr>
                        <w:pStyle w:val="BrochureSubtitle2"/>
                        <w:jc w:val="center"/>
                      </w:pPr>
                      <w:r>
                        <w:t xml:space="preserve">Parent involvement is a key factor in the academic success off all students at Inlet Grove Community </w:t>
                      </w:r>
                      <w:r w:rsidR="009D15AF">
                        <w:t xml:space="preserve">Middle &amp; </w:t>
                      </w:r>
                      <w:r>
                        <w:t>High School</w:t>
                      </w:r>
                    </w:p>
                  </w:txbxContent>
                </v:textbox>
                <w10:wrap anchorx="margin" anchory="margin"/>
              </v:rect>
            </w:pict>
          </mc:Fallback>
        </mc:AlternateContent>
      </w:r>
      <w:r w:rsidR="00FA29EF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8B7B9E" wp14:editId="1C123B56">
                <wp:simplePos x="0" y="0"/>
                <wp:positionH relativeFrom="page">
                  <wp:align>center</wp:align>
                </wp:positionH>
                <wp:positionV relativeFrom="margin">
                  <wp:align>bottom</wp:align>
                </wp:positionV>
                <wp:extent cx="1866900" cy="1804035"/>
                <wp:effectExtent l="5080" t="5715" r="4445" b="0"/>
                <wp:wrapNone/>
                <wp:docPr id="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180403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chemeClr val="accent1">
                                <a:lumMod val="100000"/>
                                <a:lumOff val="0"/>
                                <a:alpha val="0"/>
                              </a:schemeClr>
                            </a:gs>
                            <a:gs pos="100000">
                              <a:schemeClr val="accent1">
                                <a:lumMod val="40000"/>
                                <a:lumOff val="60000"/>
                              </a:schemeClr>
                            </a:gs>
                          </a:gsLst>
                          <a:path path="rect">
                            <a:fillToRect t="100000" r="100000"/>
                          </a:path>
                        </a:gra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Company"/>
                              <w:id w:val="71749683"/>
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p w14:paraId="78270403" w14:textId="58DFD26F" w:rsidR="00F144DB" w:rsidRDefault="00F144DB">
                                <w:pPr>
                                  <w:pStyle w:val="ContactInformationHeading"/>
                                </w:pPr>
                                <w:r>
                                  <w:t xml:space="preserve">Inlet Grove Community </w:t>
                                </w:r>
                                <w:r w:rsidR="009D15AF">
                                  <w:t xml:space="preserve">Middle &amp; </w:t>
                                </w:r>
                                <w:r>
                                  <w:t>High School</w:t>
                                </w:r>
                              </w:p>
                            </w:sdtContent>
                          </w:sdt>
                          <w:sdt>
                            <w:sdtPr>
                              <w:alias w:val="Address"/>
                              <w:id w:val="71749700"/>
                              <w:dataBinding w:prefixMappings="xmlns:ns0='http://schemas.microsoft.com/office/2006/coverPageProps'" w:xpath="/ns0:CoverPageProperties[1]/ns0:CompanyAddress[1]" w:storeItemID="{55AF091B-3C7A-41E3-B477-F2FDAA23CFDA}"/>
                              <w:text w:multiLine="1"/>
                            </w:sdtPr>
                            <w:sdtEndPr/>
                            <w:sdtContent>
                              <w:p w14:paraId="0BD1DD41" w14:textId="77777777" w:rsidR="00F144DB" w:rsidRDefault="00F144DB">
                                <w:pPr>
                                  <w:pStyle w:val="ContactInformation"/>
                                </w:pPr>
                                <w:r>
                                  <w:t>600 West 28th Street, Riviera Beach FL 33404</w:t>
                                </w:r>
                              </w:p>
                            </w:sdtContent>
                          </w:sdt>
                          <w:p w14:paraId="0D21CB53" w14:textId="77777777" w:rsidR="00F144DB" w:rsidRDefault="00F144DB">
                            <w:pPr>
                              <w:pStyle w:val="ContactInformation"/>
                            </w:pPr>
                            <w:r>
                              <w:t xml:space="preserve">Phone: </w:t>
                            </w:r>
                            <w:sdt>
                              <w:sdtPr>
                                <w:alias w:val="Phone"/>
                                <w:id w:val="71749720"/>
                                <w:dataBinding w:prefixMappings="xmlns:ns0='http://schemas.microsoft.com/office/2006/coverPageProps'" w:xpath="/ns0:CoverPageProperties[1]/ns0:CompanyPhone[1]" w:storeItemID="{55AF091B-3C7A-41E3-B477-F2FDAA23CFDA}"/>
                                <w:text/>
                              </w:sdtPr>
                              <w:sdtEndPr/>
                              <w:sdtContent>
                                <w:r>
                                  <w:t>561-881-4601</w:t>
                                </w:r>
                              </w:sdtContent>
                            </w:sdt>
                          </w:p>
                          <w:p w14:paraId="6481F848" w14:textId="77777777" w:rsidR="00F144DB" w:rsidRDefault="00F144DB">
                            <w:pPr>
                              <w:pStyle w:val="ContactInformation"/>
                            </w:pPr>
                            <w:r>
                              <w:t xml:space="preserve">Fax: </w:t>
                            </w:r>
                            <w:sdt>
                              <w:sdtPr>
                                <w:alias w:val="Fax"/>
                                <w:id w:val="71749740"/>
                                <w:dataBinding w:prefixMappings="xmlns:ns0='http://schemas.microsoft.com/office/2006/coverPageProps'" w:xpath="/ns0:CoverPageProperties[1]/ns0:CompanyFax[1]" w:storeItemID="{55AF091B-3C7A-41E3-B477-F2FDAA23CFDA}"/>
                                <w:text/>
                              </w:sdtPr>
                              <w:sdtEndPr/>
                              <w:sdtContent>
                                <w:r>
                                  <w:t>561-881-4668</w:t>
                                </w:r>
                              </w:sdtContent>
                            </w:sdt>
                          </w:p>
                          <w:p w14:paraId="691EC6C8" w14:textId="77777777" w:rsidR="00F144DB" w:rsidRDefault="00F144DB">
                            <w:pPr>
                              <w:pStyle w:val="WebSiteAddress"/>
                            </w:pPr>
                            <w:r>
                              <w:t>www.inletgrovehs.com</w:t>
                            </w:r>
                          </w:p>
                        </w:txbxContent>
                      </wps:txbx>
                      <wps:bodyPr rot="0" vert="horz" wrap="square" lIns="91440" tIns="91440" rIns="91440" bIns="91440" anchor="b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8B7B9E" id="Text Box 6" o:spid="_x0000_s1028" type="#_x0000_t202" style="position:absolute;margin-left:0;margin-top:0;width:147pt;height:142.05pt;z-index: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" fillcolor="#4f81bd [3204]" stroked="f">
                <v:fill opacity="0" color2="#b8cce4 [1300]" rotate="t" focusposition=",1" focussize="" focus="100%" type="gradientRadial">
                  <o:fill v:ext="view" type="gradientCenter"/>
                </v:fill>
                <v:textbox style="mso-fit-shape-to-text:t" inset=",7.2pt,,7.2pt">
                  <w:txbxContent>
                    <w:sdt>
                      <w:sdtPr>
                        <w:alias w:val="Company"/>
                        <w:id w:val="71749683"/>
                        <w:dataBinding w:prefixMappings="xmlns:ns0='http://schemas.openxmlformats.org/officeDocument/2006/extended-properties'" w:xpath="/ns0:Properties[1]/ns0:Company[1]" w:storeItemID="{6668398D-A668-4E3E-A5EB-62B293D839F1}"/>
                        <w:text/>
                      </w:sdtPr>
                      <w:sdtEndPr/>
                      <w:sdtContent>
                        <w:p w14:paraId="78270403" w14:textId="58DFD26F" w:rsidR="00F144DB" w:rsidRDefault="00F144DB">
                          <w:pPr>
                            <w:pStyle w:val="ContactInformationHeading"/>
                          </w:pPr>
                          <w:r>
                            <w:t xml:space="preserve">Inlet Grove Community </w:t>
                          </w:r>
                          <w:r w:rsidR="009D15AF">
                            <w:t xml:space="preserve">Middle &amp; </w:t>
                          </w:r>
                          <w:r>
                            <w:t>High School</w:t>
                          </w:r>
                        </w:p>
                      </w:sdtContent>
                    </w:sdt>
                    <w:sdt>
                      <w:sdtPr>
                        <w:alias w:val="Address"/>
                        <w:id w:val="71749700"/>
                        <w:dataBinding w:prefixMappings="xmlns:ns0='http://schemas.microsoft.com/office/2006/coverPageProps'" w:xpath="/ns0:CoverPageProperties[1]/ns0:CompanyAddress[1]" w:storeItemID="{55AF091B-3C7A-41E3-B477-F2FDAA23CFDA}"/>
                        <w:text w:multiLine="1"/>
                      </w:sdtPr>
                      <w:sdtEndPr/>
                      <w:sdtContent>
                        <w:p w14:paraId="0BD1DD41" w14:textId="77777777" w:rsidR="00F144DB" w:rsidRDefault="00F144DB">
                          <w:pPr>
                            <w:pStyle w:val="ContactInformation"/>
                          </w:pPr>
                          <w:r>
                            <w:t>600 West 28th Street, Riviera Beach FL 33404</w:t>
                          </w:r>
                        </w:p>
                      </w:sdtContent>
                    </w:sdt>
                    <w:p w14:paraId="0D21CB53" w14:textId="77777777" w:rsidR="00F144DB" w:rsidRDefault="00F144DB">
                      <w:pPr>
                        <w:pStyle w:val="ContactInformation"/>
                      </w:pPr>
                      <w:r>
                        <w:t xml:space="preserve">Phone: </w:t>
                      </w:r>
                      <w:sdt>
                        <w:sdtPr>
                          <w:alias w:val="Phone"/>
                          <w:id w:val="71749720"/>
                          <w:dataBinding w:prefixMappings="xmlns:ns0='http://schemas.microsoft.com/office/2006/coverPageProps'" w:xpath="/ns0:CoverPageProperties[1]/ns0:CompanyPhone[1]" w:storeItemID="{55AF091B-3C7A-41E3-B477-F2FDAA23CFDA}"/>
                          <w:text/>
                        </w:sdtPr>
                        <w:sdtEndPr/>
                        <w:sdtContent>
                          <w:r>
                            <w:t>561-881-4601</w:t>
                          </w:r>
                        </w:sdtContent>
                      </w:sdt>
                    </w:p>
                    <w:p w14:paraId="6481F848" w14:textId="77777777" w:rsidR="00F144DB" w:rsidRDefault="00F144DB">
                      <w:pPr>
                        <w:pStyle w:val="ContactInformation"/>
                      </w:pPr>
                      <w:r>
                        <w:t xml:space="preserve">Fax: </w:t>
                      </w:r>
                      <w:sdt>
                        <w:sdtPr>
                          <w:alias w:val="Fax"/>
                          <w:id w:val="71749740"/>
                          <w:dataBinding w:prefixMappings="xmlns:ns0='http://schemas.microsoft.com/office/2006/coverPageProps'" w:xpath="/ns0:CoverPageProperties[1]/ns0:CompanyFax[1]" w:storeItemID="{55AF091B-3C7A-41E3-B477-F2FDAA23CFDA}"/>
                          <w:text/>
                        </w:sdtPr>
                        <w:sdtEndPr/>
                        <w:sdtContent>
                          <w:r>
                            <w:t>561-881-4668</w:t>
                          </w:r>
                        </w:sdtContent>
                      </w:sdt>
                    </w:p>
                    <w:p w14:paraId="691EC6C8" w14:textId="77777777" w:rsidR="00F144DB" w:rsidRDefault="00F144DB">
                      <w:pPr>
                        <w:pStyle w:val="WebSiteAddress"/>
                      </w:pPr>
                      <w:r>
                        <w:t>www.inletgrovehs.com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 w:rsidR="00FA29EF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7B0B0B" wp14:editId="45634C55">
                <wp:simplePos x="0" y="0"/>
                <wp:positionH relativeFrom="margin">
                  <wp:align>right</wp:align>
                </wp:positionH>
                <wp:positionV relativeFrom="margin">
                  <wp:align>top</wp:align>
                </wp:positionV>
                <wp:extent cx="2560320" cy="2286000"/>
                <wp:effectExtent l="0" t="0" r="4445" b="0"/>
                <wp:wrapNone/>
                <wp:docPr id="7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60320" cy="22860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1">
                                <a:lumMod val="40000"/>
                                <a:lumOff val="60000"/>
                              </a:schemeClr>
                            </a:gs>
                          </a:gsLst>
                          <a:path path="rect">
                            <a:fillToRect t="100000" r="100000"/>
                          </a:path>
                        </a:gra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9DFB58" w14:textId="77777777" w:rsidR="00F144DB" w:rsidRDefault="008B274F" w:rsidP="001E07BA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DE9BFCE" wp14:editId="0B704B8F">
                                  <wp:extent cx="2171700" cy="2377440"/>
                                  <wp:effectExtent l="0" t="0" r="0" b="381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71700" cy="23774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144DB">
                              <w:rPr>
                                <w:noProof/>
                              </w:rPr>
                              <w:drawing>
                                <wp:inline distT="0" distB="0" distL="0" distR="0" wp14:anchorId="6E0F5B07" wp14:editId="5E241094">
                                  <wp:extent cx="2066925" cy="1552575"/>
                                  <wp:effectExtent l="0" t="0" r="0" b="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GHSswirlLogo.jpg"/>
                                          <pic:cNvPicPr/>
                                        </pic:nvPicPr>
                                        <pic:blipFill>
                                          <a:blip r:embed="rId12" cstate="print">
                                            <a:duotone>
                                              <a:prstClr val="black"/>
                                              <a:schemeClr val="tx2">
                                                <a:tint val="45000"/>
                                                <a:satMod val="400000"/>
                                              </a:schemeClr>
                                            </a:duoton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66925" cy="15525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9" style="position:absolute;margin-left:150.4pt;margin-top:0;width:201.6pt;height:180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top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" fillcolor="#4f81bd [3204]" stroked="f">
                <v:fill color2="#b8cce4 [1300]" focusposition=",1" focussize="" focus="100%" type="gradientRadial">
                  <o:fill v:ext="view" type="gradientCenter"/>
                </v:fill>
                <v:textbox>
                  <w:txbxContent>
                    <w:p w:rsidR="00F144DB" w:rsidRDefault="008B274F" w:rsidP="001E07BA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171700" cy="2377440"/>
                            <wp:effectExtent l="0" t="0" r="0" b="381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71700" cy="23774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144DB">
                        <w:rPr>
                          <w:noProof/>
                        </w:rPr>
                        <w:drawing>
                          <wp:inline distT="0" distB="0" distL="0" distR="0">
                            <wp:extent cx="2066925" cy="1552575"/>
                            <wp:effectExtent l="0" t="0" r="0" b="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GHSswirlLogo.jpg"/>
                                    <pic:cNvPicPr/>
                                  </pic:nvPicPr>
                                  <pic:blipFill>
                                    <a:blip r:embed="rId14" cstate="print">
                                      <a:duotone>
                                        <a:prstClr val="black"/>
                                        <a:schemeClr val="tx2">
                                          <a:tint val="45000"/>
                                          <a:satMod val="400000"/>
                                        </a:schemeClr>
                                      </a:duotone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66925" cy="15525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rect>
            </w:pict>
          </mc:Fallback>
        </mc:AlternateContent>
      </w:r>
      <w:r w:rsidR="00FA29EF"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0D744096" wp14:editId="3FDE6D98">
                <wp:simplePos x="0" y="0"/>
                <wp:positionH relativeFrom="margin">
                  <wp:align>left</wp:align>
                </wp:positionH>
                <wp:positionV relativeFrom="margin">
                  <wp:align>bottom</wp:align>
                </wp:positionV>
                <wp:extent cx="2560320" cy="6858000"/>
                <wp:effectExtent l="0" t="0" r="1905" b="0"/>
                <wp:wrapNone/>
                <wp:docPr id="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60320" cy="68580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bg2">
                                <a:lumMod val="50000"/>
                                <a:lumOff val="0"/>
                                <a:alpha val="0"/>
                              </a:schemeClr>
                            </a:gs>
                            <a:gs pos="100000">
                              <a:schemeClr val="bg2">
                                <a:lumMod val="90000"/>
                                <a:lumOff val="0"/>
                              </a:schemeClr>
                            </a:gs>
                          </a:gsLst>
                          <a:path path="rect">
                            <a:fillToRect t="100000" r="100000"/>
                          </a:path>
                        </a:gra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E88804" w14:textId="77777777" w:rsidR="00F144DB" w:rsidRPr="00FA29EF" w:rsidRDefault="00F144DB">
                            <w:pPr>
                              <w:pStyle w:val="SectionHeading2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FA29EF">
                              <w:rPr>
                                <w:b/>
                                <w:sz w:val="28"/>
                                <w:szCs w:val="28"/>
                              </w:rPr>
                              <w:t>Shared Decision Making</w:t>
                            </w:r>
                          </w:p>
                          <w:p w14:paraId="00B6E69C" w14:textId="77777777" w:rsidR="00F144DB" w:rsidRPr="004C2769" w:rsidRDefault="00F144DB" w:rsidP="00FA29EF">
                            <w:pPr>
                              <w:pStyle w:val="BrochureCopy"/>
                              <w:rPr>
                                <w:sz w:val="24"/>
                                <w:szCs w:val="24"/>
                              </w:rPr>
                            </w:pPr>
                            <w:r w:rsidRPr="004C2769">
                              <w:rPr>
                                <w:sz w:val="24"/>
                                <w:szCs w:val="24"/>
                              </w:rPr>
                              <w:t xml:space="preserve">Through the school’s </w:t>
                            </w:r>
                            <w:r w:rsidR="00076EF8">
                              <w:rPr>
                                <w:sz w:val="24"/>
                                <w:szCs w:val="24"/>
                              </w:rPr>
                              <w:t>Parent Teacher Association</w:t>
                            </w:r>
                            <w:r w:rsidRPr="004C2769">
                              <w:rPr>
                                <w:sz w:val="24"/>
                                <w:szCs w:val="24"/>
                              </w:rPr>
                              <w:t xml:space="preserve">, parents will review and give input while writing the school’s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Parent and Family Engagement Plan (PFEP)</w:t>
                            </w:r>
                            <w:r w:rsidRPr="004C2769">
                              <w:rPr>
                                <w:sz w:val="24"/>
                                <w:szCs w:val="24"/>
                              </w:rPr>
                              <w:t xml:space="preserve"> and evaluate the plan annually.  Parents will also give input in writing the </w:t>
                            </w:r>
                            <w:proofErr w:type="gramStart"/>
                            <w:r w:rsidRPr="004C2769">
                              <w:rPr>
                                <w:sz w:val="24"/>
                                <w:szCs w:val="24"/>
                              </w:rPr>
                              <w:t>School</w:t>
                            </w:r>
                            <w:proofErr w:type="gramEnd"/>
                            <w:r w:rsidRPr="004C2769">
                              <w:rPr>
                                <w:sz w:val="24"/>
                                <w:szCs w:val="24"/>
                              </w:rPr>
                              <w:t>-Parent Compact.  Parents will review the Title I Family Involvement Survey data results to determine necessary changes.  Use of parental involvement funds will also be discussed.  Parents will receive information in a timely manner and will be informed of student curriculum and assessments.  Parents will have opportunities to discuss school-wide programming and review data reports</w:t>
                            </w:r>
                          </w:p>
                          <w:p w14:paraId="03B9AA8B" w14:textId="77777777" w:rsidR="00F144DB" w:rsidRDefault="00F144DB" w:rsidP="004C2769">
                            <w:pPr>
                              <w:pStyle w:val="BrochureList"/>
                              <w:numPr>
                                <w:ilvl w:val="0"/>
                                <w:numId w:val="0"/>
                              </w:numPr>
                              <w:ind w:left="360"/>
                            </w:pPr>
                          </w:p>
                          <w:p w14:paraId="04D04EFF" w14:textId="77777777" w:rsidR="00F144DB" w:rsidRDefault="00F144DB">
                            <w:pPr>
                              <w:pStyle w:val="SectionHeading2"/>
                            </w:pPr>
                          </w:p>
                          <w:p w14:paraId="467349F6" w14:textId="77777777" w:rsidR="00F144DB" w:rsidRDefault="00F144DB" w:rsidP="00FA29EF">
                            <w:pPr>
                              <w:pStyle w:val="BrochureCopy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30" style="position:absolute;margin-left:0;margin-top:0;width:201.6pt;height:540pt;z-index:-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bottom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" fillcolor="#938953 [1614]" stroked="f">
                <v:fill opacity="0" color2="#ddd8c2 [2894]" focusposition=",1" focussize="" focus="100%" type="gradientRadial">
                  <o:fill v:ext="view" type="gradientCenter"/>
                </v:fill>
                <v:textbox>
                  <w:txbxContent>
                    <w:p w:rsidR="00F144DB" w:rsidRPr="00FA29EF" w:rsidRDefault="00F144DB">
                      <w:pPr>
                        <w:pStyle w:val="SectionHeading2"/>
                        <w:rPr>
                          <w:b/>
                          <w:sz w:val="28"/>
                          <w:szCs w:val="28"/>
                        </w:rPr>
                      </w:pPr>
                      <w:r w:rsidRPr="00FA29EF">
                        <w:rPr>
                          <w:b/>
                          <w:sz w:val="28"/>
                          <w:szCs w:val="28"/>
                        </w:rPr>
                        <w:t>Shared Decision Making</w:t>
                      </w:r>
                    </w:p>
                    <w:p w:rsidR="00F144DB" w:rsidRPr="004C2769" w:rsidRDefault="00F144DB" w:rsidP="00FA29EF">
                      <w:pPr>
                        <w:pStyle w:val="BrochureCopy"/>
                        <w:rPr>
                          <w:sz w:val="24"/>
                          <w:szCs w:val="24"/>
                        </w:rPr>
                      </w:pPr>
                      <w:r w:rsidRPr="004C2769">
                        <w:rPr>
                          <w:sz w:val="24"/>
                          <w:szCs w:val="24"/>
                        </w:rPr>
                        <w:t xml:space="preserve">Through the school’s </w:t>
                      </w:r>
                      <w:r w:rsidR="00076EF8">
                        <w:rPr>
                          <w:sz w:val="24"/>
                          <w:szCs w:val="24"/>
                        </w:rPr>
                        <w:t>Parent Teacher Association</w:t>
                      </w:r>
                      <w:r w:rsidRPr="004C2769">
                        <w:rPr>
                          <w:sz w:val="24"/>
                          <w:szCs w:val="24"/>
                        </w:rPr>
                        <w:t xml:space="preserve">, parents will review and give input while writing the school’s </w:t>
                      </w:r>
                      <w:r>
                        <w:rPr>
                          <w:sz w:val="24"/>
                          <w:szCs w:val="24"/>
                        </w:rPr>
                        <w:t>Parent and Family Engagement Plan (PFEP)</w:t>
                      </w:r>
                      <w:r w:rsidRPr="004C2769">
                        <w:rPr>
                          <w:sz w:val="24"/>
                          <w:szCs w:val="24"/>
                        </w:rPr>
                        <w:t xml:space="preserve"> and evaluate the plan annually.  Parents will also give input in writing the School-Parent Compact.  Parents will review the Title I Family Involvement Survey data results to determine necessary changes.  Use of parental involvement funds will also be discussed.  Parents will receive information in a timely manner and will be informed of student curriculum and assessments.  Parents will have opportunities to discuss school-wide programming and review data reports</w:t>
                      </w:r>
                    </w:p>
                    <w:p w:rsidR="00F144DB" w:rsidRDefault="00F144DB" w:rsidP="004C2769">
                      <w:pPr>
                        <w:pStyle w:val="BrochureList"/>
                        <w:numPr>
                          <w:ilvl w:val="0"/>
                          <w:numId w:val="0"/>
                        </w:numPr>
                        <w:ind w:left="360"/>
                      </w:pPr>
                    </w:p>
                    <w:p w:rsidR="00F144DB" w:rsidRDefault="00F144DB">
                      <w:pPr>
                        <w:pStyle w:val="SectionHeading2"/>
                      </w:pPr>
                    </w:p>
                    <w:p w:rsidR="00F144DB" w:rsidRDefault="00F144DB" w:rsidP="00FA29EF">
                      <w:pPr>
                        <w:pStyle w:val="BrochureCopy"/>
                      </w:pPr>
                    </w:p>
                  </w:txbxContent>
                </v:textbox>
                <w10:wrap anchorx="margin" anchory="margin"/>
              </v:rect>
            </w:pict>
          </mc:Fallback>
        </mc:AlternateContent>
      </w:r>
    </w:p>
    <w:p w14:paraId="258BEA17" w14:textId="77777777" w:rsidR="00DE6F79" w:rsidRDefault="00076EF8" w:rsidP="00076EF8">
      <w:r>
        <w:br w:type="textWrapping" w:clear="all"/>
      </w:r>
    </w:p>
    <w:p w14:paraId="03A04821" w14:textId="77777777" w:rsidR="00CB54DF" w:rsidRPr="00DE6F79" w:rsidRDefault="00DE6F79" w:rsidP="00DE6F79">
      <w:pPr>
        <w:tabs>
          <w:tab w:val="center" w:pos="7200"/>
        </w:tabs>
        <w:sectPr w:rsidR="00CB54DF" w:rsidRPr="00DE6F79">
          <w:pgSz w:w="15840" w:h="12240" w:orient="landscape"/>
          <w:pgMar w:top="720" w:right="720" w:bottom="720" w:left="720" w:header="720" w:footer="720" w:gutter="0"/>
          <w:cols w:space="720"/>
          <w:docGrid w:linePitch="360"/>
        </w:sectPr>
      </w:pPr>
      <w:r>
        <w:tab/>
      </w:r>
    </w:p>
    <w:p w14:paraId="36FBD050" w14:textId="2BF06F80" w:rsidR="00CB54DF" w:rsidRDefault="008100C7">
      <w:r>
        <w:rPr>
          <w:noProof/>
        </w:rPr>
        <w:lastRenderedPageBreak/>
        <w:drawing>
          <wp:inline distT="0" distB="0" distL="0" distR="0" wp14:anchorId="3703D60B" wp14:editId="5C38463F">
            <wp:extent cx="2667000" cy="2658110"/>
            <wp:effectExtent l="0" t="0" r="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658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53AFA2" w14:textId="77777777" w:rsidR="008100C7" w:rsidRDefault="002179A6">
      <w:pPr>
        <w:pStyle w:val="SectionHeading1"/>
        <w:rPr>
          <w:b/>
        </w:rPr>
      </w:pPr>
      <w:r>
        <w:rPr>
          <w:b/>
        </w:rPr>
        <w:t xml:space="preserve"> </w:t>
      </w:r>
    </w:p>
    <w:p w14:paraId="75735AFC" w14:textId="75EBC78F" w:rsidR="00CB54DF" w:rsidRPr="00747310" w:rsidRDefault="00747310">
      <w:pPr>
        <w:pStyle w:val="SectionHeading1"/>
        <w:rPr>
          <w:b/>
        </w:rPr>
      </w:pPr>
      <w:r w:rsidRPr="00747310">
        <w:rPr>
          <w:b/>
        </w:rPr>
        <w:t>Annual Title I Meeting</w:t>
      </w:r>
    </w:p>
    <w:p w14:paraId="65767227" w14:textId="77777777" w:rsidR="00CB54DF" w:rsidRPr="004C2769" w:rsidRDefault="00747310" w:rsidP="00747310">
      <w:pPr>
        <w:pStyle w:val="BrochureCopy"/>
        <w:rPr>
          <w:sz w:val="22"/>
        </w:rPr>
      </w:pPr>
      <w:r w:rsidRPr="004C2769">
        <w:rPr>
          <w:sz w:val="22"/>
        </w:rPr>
        <w:t>Parent</w:t>
      </w:r>
      <w:r w:rsidR="00FA39DF">
        <w:rPr>
          <w:sz w:val="22"/>
        </w:rPr>
        <w:t>s</w:t>
      </w:r>
      <w:r w:rsidRPr="004C2769">
        <w:rPr>
          <w:sz w:val="22"/>
        </w:rPr>
        <w:t xml:space="preserve"> are invited to attend this meeting at</w:t>
      </w:r>
      <w:r w:rsidR="00250A30">
        <w:rPr>
          <w:sz w:val="22"/>
        </w:rPr>
        <w:t xml:space="preserve"> </w:t>
      </w:r>
      <w:r w:rsidRPr="004C2769">
        <w:rPr>
          <w:sz w:val="22"/>
        </w:rPr>
        <w:t>the beginning of each school year to learn more</w:t>
      </w:r>
      <w:r w:rsidR="00250A30">
        <w:rPr>
          <w:sz w:val="22"/>
        </w:rPr>
        <w:t xml:space="preserve"> </w:t>
      </w:r>
      <w:r w:rsidRPr="004C2769">
        <w:rPr>
          <w:sz w:val="22"/>
        </w:rPr>
        <w:t>about the requirements of Title I and our school-wide Title I Programs.  At this meeting there will be opportunities to review Title I documents and give input on the following:</w:t>
      </w:r>
    </w:p>
    <w:p w14:paraId="0C061EB5" w14:textId="77777777" w:rsidR="00747310" w:rsidRPr="004C2769" w:rsidRDefault="00747310" w:rsidP="00747310">
      <w:pPr>
        <w:pStyle w:val="BrochureCopy"/>
        <w:numPr>
          <w:ilvl w:val="0"/>
          <w:numId w:val="3"/>
        </w:numPr>
        <w:rPr>
          <w:sz w:val="22"/>
        </w:rPr>
      </w:pPr>
      <w:r w:rsidRPr="004C2769">
        <w:rPr>
          <w:sz w:val="22"/>
        </w:rPr>
        <w:t>School-Parent Compact</w:t>
      </w:r>
    </w:p>
    <w:p w14:paraId="61D4C5BE" w14:textId="77777777" w:rsidR="00747310" w:rsidRPr="004C2769" w:rsidRDefault="00747310" w:rsidP="00747310">
      <w:pPr>
        <w:pStyle w:val="BrochureCopy"/>
        <w:numPr>
          <w:ilvl w:val="0"/>
          <w:numId w:val="3"/>
        </w:numPr>
        <w:rPr>
          <w:sz w:val="22"/>
        </w:rPr>
      </w:pPr>
      <w:r w:rsidRPr="004C2769">
        <w:rPr>
          <w:sz w:val="22"/>
        </w:rPr>
        <w:t>Title I Family Involvement Policy/Plan</w:t>
      </w:r>
    </w:p>
    <w:p w14:paraId="3AB2E882" w14:textId="77777777" w:rsidR="00747310" w:rsidRPr="004C2769" w:rsidRDefault="00747310" w:rsidP="00747310">
      <w:pPr>
        <w:pStyle w:val="BrochureCopy"/>
        <w:numPr>
          <w:ilvl w:val="0"/>
          <w:numId w:val="3"/>
        </w:numPr>
        <w:rPr>
          <w:sz w:val="22"/>
        </w:rPr>
      </w:pPr>
      <w:r w:rsidRPr="004C2769">
        <w:rPr>
          <w:sz w:val="22"/>
        </w:rPr>
        <w:t>Parent’s Right to Know</w:t>
      </w:r>
    </w:p>
    <w:p w14:paraId="7C8E9EEF" w14:textId="77777777" w:rsidR="00747310" w:rsidRPr="004C2769" w:rsidRDefault="00747310" w:rsidP="00747310">
      <w:pPr>
        <w:pStyle w:val="BrochureCopy"/>
        <w:numPr>
          <w:ilvl w:val="0"/>
          <w:numId w:val="3"/>
        </w:numPr>
        <w:rPr>
          <w:sz w:val="22"/>
        </w:rPr>
      </w:pPr>
      <w:r w:rsidRPr="004C2769">
        <w:rPr>
          <w:sz w:val="22"/>
        </w:rPr>
        <w:t>Ideas for future parent involvement activities</w:t>
      </w:r>
    </w:p>
    <w:p w14:paraId="0674439E" w14:textId="77777777" w:rsidR="00747310" w:rsidRDefault="00747310" w:rsidP="00747310">
      <w:pPr>
        <w:pStyle w:val="BrochureCopy"/>
        <w:numPr>
          <w:ilvl w:val="0"/>
          <w:numId w:val="3"/>
        </w:numPr>
        <w:rPr>
          <w:sz w:val="22"/>
        </w:rPr>
      </w:pPr>
      <w:r w:rsidRPr="004C2769">
        <w:rPr>
          <w:sz w:val="22"/>
        </w:rPr>
        <w:t>Title I Budget</w:t>
      </w:r>
    </w:p>
    <w:p w14:paraId="3552C390" w14:textId="77777777" w:rsidR="004C2769" w:rsidRPr="004C2769" w:rsidRDefault="004C2769" w:rsidP="004C2769">
      <w:pPr>
        <w:pStyle w:val="BrochureCopy"/>
        <w:ind w:left="720"/>
        <w:rPr>
          <w:sz w:val="22"/>
        </w:rPr>
      </w:pPr>
    </w:p>
    <w:p w14:paraId="432549DF" w14:textId="77777777" w:rsidR="00CB54DF" w:rsidRPr="00747310" w:rsidRDefault="00747310">
      <w:pPr>
        <w:pStyle w:val="SectionHeading2"/>
        <w:rPr>
          <w:b/>
          <w:sz w:val="28"/>
          <w:szCs w:val="28"/>
        </w:rPr>
      </w:pPr>
      <w:r w:rsidRPr="00747310">
        <w:rPr>
          <w:b/>
          <w:sz w:val="28"/>
          <w:szCs w:val="28"/>
        </w:rPr>
        <w:t>Communication</w:t>
      </w:r>
    </w:p>
    <w:p w14:paraId="088FD2B2" w14:textId="77777777" w:rsidR="00CB54DF" w:rsidRPr="004C2769" w:rsidRDefault="00747310">
      <w:pPr>
        <w:pStyle w:val="BrochureCopy"/>
        <w:rPr>
          <w:sz w:val="22"/>
        </w:rPr>
      </w:pPr>
      <w:r w:rsidRPr="004C2769">
        <w:rPr>
          <w:sz w:val="22"/>
        </w:rPr>
        <w:t>Parents will be provided information in a language and format which is easy to understand.  We will communicate with parents by:</w:t>
      </w:r>
    </w:p>
    <w:p w14:paraId="1092B29C" w14:textId="77777777" w:rsidR="00747310" w:rsidRPr="004C2769" w:rsidRDefault="00747310" w:rsidP="00747310">
      <w:pPr>
        <w:pStyle w:val="BrochureCopy"/>
        <w:numPr>
          <w:ilvl w:val="0"/>
          <w:numId w:val="4"/>
        </w:numPr>
        <w:rPr>
          <w:sz w:val="22"/>
        </w:rPr>
      </w:pPr>
      <w:r w:rsidRPr="004C2769">
        <w:rPr>
          <w:sz w:val="22"/>
        </w:rPr>
        <w:t>Flyers</w:t>
      </w:r>
      <w:r w:rsidR="00835F95">
        <w:rPr>
          <w:sz w:val="22"/>
        </w:rPr>
        <w:t xml:space="preserve"> and Inlet Grove School App</w:t>
      </w:r>
    </w:p>
    <w:p w14:paraId="66DACA22" w14:textId="77777777" w:rsidR="00747310" w:rsidRPr="004C2769" w:rsidRDefault="00835F95" w:rsidP="00747310">
      <w:pPr>
        <w:pStyle w:val="BrochureCopy"/>
        <w:numPr>
          <w:ilvl w:val="0"/>
          <w:numId w:val="4"/>
        </w:numPr>
        <w:rPr>
          <w:sz w:val="22"/>
        </w:rPr>
      </w:pPr>
      <w:r>
        <w:rPr>
          <w:sz w:val="22"/>
        </w:rPr>
        <w:t>SIS Parent Gateway</w:t>
      </w:r>
    </w:p>
    <w:p w14:paraId="728974C8" w14:textId="77777777" w:rsidR="00747310" w:rsidRPr="004C2769" w:rsidRDefault="00747310" w:rsidP="00747310">
      <w:pPr>
        <w:pStyle w:val="BrochureCopy"/>
        <w:numPr>
          <w:ilvl w:val="0"/>
          <w:numId w:val="4"/>
        </w:numPr>
        <w:rPr>
          <w:sz w:val="22"/>
        </w:rPr>
      </w:pPr>
      <w:r w:rsidRPr="004C2769">
        <w:rPr>
          <w:sz w:val="22"/>
        </w:rPr>
        <w:t>School Website</w:t>
      </w:r>
      <w:r w:rsidR="009B5869">
        <w:rPr>
          <w:sz w:val="22"/>
        </w:rPr>
        <w:t xml:space="preserve"> and E-mail</w:t>
      </w:r>
    </w:p>
    <w:p w14:paraId="1E521538" w14:textId="77777777" w:rsidR="00747310" w:rsidRPr="004C2769" w:rsidRDefault="00747310" w:rsidP="00747310">
      <w:pPr>
        <w:pStyle w:val="BrochureCopy"/>
        <w:numPr>
          <w:ilvl w:val="0"/>
          <w:numId w:val="4"/>
        </w:numPr>
        <w:rPr>
          <w:sz w:val="22"/>
        </w:rPr>
      </w:pPr>
      <w:r w:rsidRPr="004C2769">
        <w:rPr>
          <w:sz w:val="22"/>
        </w:rPr>
        <w:t>Conferences</w:t>
      </w:r>
    </w:p>
    <w:p w14:paraId="4E04C2DC" w14:textId="77777777" w:rsidR="00747310" w:rsidRPr="004C2769" w:rsidRDefault="00747310" w:rsidP="00747310">
      <w:pPr>
        <w:pStyle w:val="BrochureCopy"/>
        <w:numPr>
          <w:ilvl w:val="0"/>
          <w:numId w:val="4"/>
        </w:numPr>
        <w:rPr>
          <w:sz w:val="22"/>
        </w:rPr>
      </w:pPr>
      <w:r w:rsidRPr="004C2769">
        <w:rPr>
          <w:sz w:val="22"/>
        </w:rPr>
        <w:t>Parent Link (Robo-phone calls)</w:t>
      </w:r>
    </w:p>
    <w:p w14:paraId="27B450A2" w14:textId="77777777" w:rsidR="00747310" w:rsidRPr="00FF4705" w:rsidRDefault="00747310" w:rsidP="00FF4705">
      <w:pPr>
        <w:pStyle w:val="BrochureCopy"/>
        <w:numPr>
          <w:ilvl w:val="0"/>
          <w:numId w:val="4"/>
        </w:numPr>
        <w:rPr>
          <w:sz w:val="22"/>
        </w:rPr>
      </w:pPr>
      <w:r w:rsidRPr="004C2769">
        <w:rPr>
          <w:sz w:val="22"/>
        </w:rPr>
        <w:t>Visits by the Parent Involvement Liaison</w:t>
      </w:r>
    </w:p>
    <w:p w14:paraId="4B86211B" w14:textId="77777777" w:rsidR="00747310" w:rsidRDefault="00747310" w:rsidP="00747310">
      <w:pPr>
        <w:pStyle w:val="BrochureCopy"/>
        <w:numPr>
          <w:ilvl w:val="0"/>
          <w:numId w:val="4"/>
        </w:numPr>
        <w:rPr>
          <w:sz w:val="22"/>
        </w:rPr>
      </w:pPr>
      <w:r w:rsidRPr="004C2769">
        <w:rPr>
          <w:sz w:val="22"/>
        </w:rPr>
        <w:t>Family Involvement Surveys</w:t>
      </w:r>
    </w:p>
    <w:p w14:paraId="35AF6B2B" w14:textId="77777777" w:rsidR="000A10C8" w:rsidRDefault="000A10C8" w:rsidP="00411ABD">
      <w:pPr>
        <w:pStyle w:val="SectionHeading2"/>
        <w:rPr>
          <w:b/>
          <w:sz w:val="28"/>
          <w:szCs w:val="28"/>
        </w:rPr>
      </w:pPr>
    </w:p>
    <w:p w14:paraId="6DE2C99B" w14:textId="514A97D3" w:rsidR="006E3573" w:rsidRPr="00747310" w:rsidRDefault="006E3573" w:rsidP="00411ABD">
      <w:pPr>
        <w:pStyle w:val="SectionHeading2"/>
        <w:rPr>
          <w:b/>
          <w:sz w:val="28"/>
          <w:szCs w:val="28"/>
        </w:rPr>
      </w:pPr>
      <w:r>
        <w:rPr>
          <w:b/>
          <w:sz w:val="28"/>
          <w:szCs w:val="28"/>
        </w:rPr>
        <w:t>Volunteers</w:t>
      </w:r>
    </w:p>
    <w:p w14:paraId="305D2271" w14:textId="03BD17D6" w:rsidR="004C2769" w:rsidRDefault="006E3573" w:rsidP="004C2769">
      <w:pPr>
        <w:pStyle w:val="BrochureCopy"/>
        <w:rPr>
          <w:sz w:val="22"/>
        </w:rPr>
      </w:pPr>
      <w:r>
        <w:rPr>
          <w:sz w:val="22"/>
        </w:rPr>
        <w:t>Parents are encouraged to volunteer at our school in a variety of capacities that address the needs of the students and school.</w:t>
      </w:r>
    </w:p>
    <w:p w14:paraId="3E5AB83C" w14:textId="6FB7CACD" w:rsidR="007B56AC" w:rsidRPr="00747310" w:rsidRDefault="000A10C8" w:rsidP="007B56AC">
      <w:pPr>
        <w:pStyle w:val="SectionHeading2"/>
        <w:rPr>
          <w:b/>
          <w:sz w:val="28"/>
          <w:szCs w:val="28"/>
        </w:rPr>
      </w:pPr>
      <w:r>
        <w:rPr>
          <w:b/>
          <w:sz w:val="28"/>
          <w:szCs w:val="28"/>
        </w:rPr>
        <w:t>Parent-Teacher organization (PTO)</w:t>
      </w:r>
    </w:p>
    <w:p w14:paraId="395AA24D" w14:textId="7EE2790B" w:rsidR="007B56AC" w:rsidRDefault="000A10C8" w:rsidP="007B56AC">
      <w:pPr>
        <w:pStyle w:val="BrochureCopy"/>
        <w:rPr>
          <w:sz w:val="22"/>
        </w:rPr>
      </w:pPr>
      <w:r>
        <w:rPr>
          <w:sz w:val="22"/>
        </w:rPr>
        <w:t xml:space="preserve">Inlet Grove </w:t>
      </w:r>
      <w:r>
        <w:rPr>
          <w:rFonts w:ascii="Arial" w:hAnsi="Arial" w:cs="Arial"/>
          <w:color w:val="222222"/>
          <w:shd w:val="clear" w:color="auto" w:fill="FFFFFF"/>
        </w:rPr>
        <w:t>desire</w:t>
      </w:r>
      <w:r>
        <w:rPr>
          <w:rFonts w:ascii="Arial" w:hAnsi="Arial" w:cs="Arial"/>
          <w:color w:val="222222"/>
          <w:shd w:val="clear" w:color="auto" w:fill="FFFFFF"/>
        </w:rPr>
        <w:t>s</w:t>
      </w:r>
      <w:r>
        <w:rPr>
          <w:rFonts w:ascii="Arial" w:hAnsi="Arial" w:cs="Arial"/>
          <w:color w:val="222222"/>
          <w:shd w:val="clear" w:color="auto" w:fill="FFFFFF"/>
        </w:rPr>
        <w:t xml:space="preserve"> to create a PTO for the purpose of providing a communication and action organization for the parents of our students</w:t>
      </w:r>
      <w:r>
        <w:rPr>
          <w:rFonts w:ascii="Arial" w:hAnsi="Arial" w:cs="Arial"/>
          <w:color w:val="222222"/>
          <w:shd w:val="clear" w:color="auto" w:fill="FFFFFF"/>
        </w:rPr>
        <w:t xml:space="preserve">. If you are interested, please contact Mr. Grajek at </w:t>
      </w:r>
      <w:r w:rsidRPr="000A10C8">
        <w:rPr>
          <w:rFonts w:ascii="Arial" w:hAnsi="Arial" w:cs="Arial"/>
          <w:b/>
          <w:bCs/>
          <w:color w:val="222222"/>
          <w:shd w:val="clear" w:color="auto" w:fill="FFFFFF"/>
        </w:rPr>
        <w:t>thomas.grajek@pbcharterschools.org.</w:t>
      </w:r>
    </w:p>
    <w:p w14:paraId="3DFA1740" w14:textId="77777777" w:rsidR="007B56AC" w:rsidRDefault="007B56AC" w:rsidP="004C2769">
      <w:pPr>
        <w:pStyle w:val="BrochureCopy"/>
        <w:rPr>
          <w:sz w:val="22"/>
        </w:rPr>
      </w:pPr>
    </w:p>
    <w:p w14:paraId="7FFF0883" w14:textId="6145BEF3" w:rsidR="00B1288B" w:rsidRDefault="008100C7" w:rsidP="004C2769">
      <w:pPr>
        <w:pStyle w:val="BrochureCopy"/>
        <w:rPr>
          <w:sz w:val="22"/>
        </w:rPr>
      </w:pPr>
      <w:r>
        <w:rPr>
          <w:noProof/>
        </w:rPr>
        <w:drawing>
          <wp:inline distT="0" distB="0" distL="0" distR="0" wp14:anchorId="1BEA2133" wp14:editId="423F92E8">
            <wp:extent cx="2667000" cy="26670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73E8B0" w14:textId="77777777" w:rsidR="008100C7" w:rsidRDefault="008100C7">
      <w:pPr>
        <w:pStyle w:val="SectionHeading2"/>
        <w:rPr>
          <w:b/>
          <w:sz w:val="28"/>
          <w:szCs w:val="28"/>
        </w:rPr>
      </w:pPr>
    </w:p>
    <w:p w14:paraId="75F68405" w14:textId="1BF3B503" w:rsidR="00CB54DF" w:rsidRPr="00063A4B" w:rsidRDefault="00063A4B">
      <w:pPr>
        <w:pStyle w:val="SectionHeading2"/>
        <w:rPr>
          <w:b/>
          <w:sz w:val="28"/>
          <w:szCs w:val="28"/>
        </w:rPr>
      </w:pPr>
      <w:r w:rsidRPr="00063A4B">
        <w:rPr>
          <w:b/>
          <w:sz w:val="28"/>
          <w:szCs w:val="28"/>
        </w:rPr>
        <w:t>Parent Involvement Activities</w:t>
      </w:r>
    </w:p>
    <w:p w14:paraId="0D33AC88" w14:textId="77777777" w:rsidR="00CB54DF" w:rsidRPr="004C2769" w:rsidRDefault="00063A4B" w:rsidP="00063A4B">
      <w:pPr>
        <w:pStyle w:val="BrochureCopy"/>
        <w:rPr>
          <w:sz w:val="22"/>
        </w:rPr>
      </w:pPr>
      <w:r w:rsidRPr="004C2769">
        <w:rPr>
          <w:sz w:val="22"/>
        </w:rPr>
        <w:t>Based on the parent survey input, we will provide the following a</w:t>
      </w:r>
      <w:r w:rsidR="00E060AA">
        <w:rPr>
          <w:sz w:val="22"/>
        </w:rPr>
        <w:t>ctivities to assist parents in u</w:t>
      </w:r>
      <w:r w:rsidRPr="004C2769">
        <w:rPr>
          <w:sz w:val="22"/>
        </w:rPr>
        <w:t>nderstanding the state curriculum and assessments to help parents improve their children’s academic achievement:</w:t>
      </w:r>
    </w:p>
    <w:p w14:paraId="126E8280" w14:textId="1DA46ED4" w:rsidR="009B5869" w:rsidRPr="008100C7" w:rsidRDefault="00A47B4D" w:rsidP="00063A4B">
      <w:pPr>
        <w:pStyle w:val="BrochureCopy"/>
        <w:numPr>
          <w:ilvl w:val="0"/>
          <w:numId w:val="5"/>
        </w:numPr>
        <w:rPr>
          <w:b/>
          <w:bCs/>
          <w:sz w:val="22"/>
        </w:rPr>
      </w:pPr>
      <w:r w:rsidRPr="008100C7">
        <w:rPr>
          <w:b/>
          <w:bCs/>
          <w:sz w:val="22"/>
        </w:rPr>
        <w:t>T</w:t>
      </w:r>
      <w:r w:rsidR="00835F95" w:rsidRPr="008100C7">
        <w:rPr>
          <w:b/>
          <w:bCs/>
          <w:sz w:val="22"/>
        </w:rPr>
        <w:t xml:space="preserve">itle I Annual </w:t>
      </w:r>
      <w:r w:rsidR="00E51D9A" w:rsidRPr="008100C7">
        <w:rPr>
          <w:b/>
          <w:bCs/>
          <w:sz w:val="22"/>
        </w:rPr>
        <w:t xml:space="preserve">Meeting </w:t>
      </w:r>
      <w:r w:rsidR="00AA7649" w:rsidRPr="008100C7">
        <w:rPr>
          <w:b/>
          <w:bCs/>
          <w:sz w:val="22"/>
        </w:rPr>
        <w:t>8</w:t>
      </w:r>
      <w:r w:rsidR="00A60908" w:rsidRPr="008100C7">
        <w:rPr>
          <w:b/>
          <w:bCs/>
          <w:sz w:val="22"/>
        </w:rPr>
        <w:t>-</w:t>
      </w:r>
      <w:r w:rsidR="00A37552" w:rsidRPr="008100C7">
        <w:rPr>
          <w:b/>
          <w:bCs/>
          <w:sz w:val="22"/>
        </w:rPr>
        <w:t>2</w:t>
      </w:r>
      <w:r w:rsidR="001974E0" w:rsidRPr="008100C7">
        <w:rPr>
          <w:b/>
          <w:bCs/>
          <w:sz w:val="22"/>
        </w:rPr>
        <w:t>7</w:t>
      </w:r>
      <w:r w:rsidR="00D56C90" w:rsidRPr="008100C7">
        <w:rPr>
          <w:b/>
          <w:bCs/>
          <w:sz w:val="22"/>
        </w:rPr>
        <w:t>-</w:t>
      </w:r>
      <w:r w:rsidR="009D15AF" w:rsidRPr="008100C7">
        <w:rPr>
          <w:b/>
          <w:bCs/>
          <w:sz w:val="22"/>
        </w:rPr>
        <w:t>2</w:t>
      </w:r>
      <w:r w:rsidR="001974E0" w:rsidRPr="008100C7">
        <w:rPr>
          <w:b/>
          <w:bCs/>
          <w:sz w:val="22"/>
        </w:rPr>
        <w:t>6</w:t>
      </w:r>
    </w:p>
    <w:p w14:paraId="3491189B" w14:textId="5EB3D1B8" w:rsidR="00D028DA" w:rsidRPr="008100C7" w:rsidRDefault="00D028DA" w:rsidP="00D028DA">
      <w:pPr>
        <w:pStyle w:val="BrochureCopy"/>
        <w:numPr>
          <w:ilvl w:val="0"/>
          <w:numId w:val="5"/>
        </w:numPr>
        <w:rPr>
          <w:b/>
          <w:bCs/>
          <w:sz w:val="22"/>
        </w:rPr>
      </w:pPr>
      <w:r w:rsidRPr="008100C7">
        <w:rPr>
          <w:b/>
          <w:bCs/>
          <w:sz w:val="22"/>
        </w:rPr>
        <w:t xml:space="preserve">ELA &amp; Mathematics Family Night </w:t>
      </w:r>
      <w:r w:rsidR="00D56C90" w:rsidRPr="008100C7">
        <w:rPr>
          <w:b/>
          <w:bCs/>
          <w:sz w:val="22"/>
        </w:rPr>
        <w:t>9-1</w:t>
      </w:r>
      <w:r w:rsidR="001974E0" w:rsidRPr="008100C7">
        <w:rPr>
          <w:b/>
          <w:bCs/>
          <w:sz w:val="22"/>
        </w:rPr>
        <w:t>7</w:t>
      </w:r>
      <w:r w:rsidR="00D56C90" w:rsidRPr="008100C7">
        <w:rPr>
          <w:b/>
          <w:bCs/>
          <w:sz w:val="22"/>
        </w:rPr>
        <w:t>-</w:t>
      </w:r>
      <w:r w:rsidR="009D15AF" w:rsidRPr="008100C7">
        <w:rPr>
          <w:b/>
          <w:bCs/>
          <w:sz w:val="22"/>
        </w:rPr>
        <w:t>2</w:t>
      </w:r>
      <w:r w:rsidR="001974E0" w:rsidRPr="008100C7">
        <w:rPr>
          <w:b/>
          <w:bCs/>
          <w:sz w:val="22"/>
        </w:rPr>
        <w:t>6</w:t>
      </w:r>
    </w:p>
    <w:p w14:paraId="3D69BD50" w14:textId="2671D54B" w:rsidR="00501696" w:rsidRPr="008100C7" w:rsidRDefault="00BB3300" w:rsidP="00501696">
      <w:pPr>
        <w:pStyle w:val="BrochureCopy"/>
        <w:numPr>
          <w:ilvl w:val="0"/>
          <w:numId w:val="5"/>
        </w:numPr>
        <w:rPr>
          <w:b/>
          <w:bCs/>
          <w:sz w:val="22"/>
        </w:rPr>
      </w:pPr>
      <w:r w:rsidRPr="008100C7">
        <w:rPr>
          <w:b/>
          <w:bCs/>
          <w:sz w:val="22"/>
        </w:rPr>
        <w:t xml:space="preserve">College Family Night </w:t>
      </w:r>
      <w:r w:rsidR="00A44062" w:rsidRPr="008100C7">
        <w:rPr>
          <w:b/>
          <w:bCs/>
          <w:sz w:val="22"/>
        </w:rPr>
        <w:t>1</w:t>
      </w:r>
      <w:r w:rsidR="00E0058C" w:rsidRPr="008100C7">
        <w:rPr>
          <w:b/>
          <w:bCs/>
          <w:sz w:val="22"/>
        </w:rPr>
        <w:t>0</w:t>
      </w:r>
      <w:r w:rsidR="00AA7649" w:rsidRPr="008100C7">
        <w:rPr>
          <w:b/>
          <w:bCs/>
          <w:sz w:val="22"/>
        </w:rPr>
        <w:t>-</w:t>
      </w:r>
      <w:r w:rsidR="00D56C90" w:rsidRPr="008100C7">
        <w:rPr>
          <w:b/>
          <w:bCs/>
          <w:sz w:val="22"/>
        </w:rPr>
        <w:t>2</w:t>
      </w:r>
      <w:r w:rsidR="001974E0" w:rsidRPr="008100C7">
        <w:rPr>
          <w:b/>
          <w:bCs/>
          <w:sz w:val="22"/>
        </w:rPr>
        <w:t>2</w:t>
      </w:r>
      <w:r w:rsidR="00D56C90" w:rsidRPr="008100C7">
        <w:rPr>
          <w:b/>
          <w:bCs/>
          <w:sz w:val="22"/>
        </w:rPr>
        <w:t>-2</w:t>
      </w:r>
      <w:r w:rsidR="001974E0" w:rsidRPr="008100C7">
        <w:rPr>
          <w:b/>
          <w:bCs/>
          <w:sz w:val="22"/>
        </w:rPr>
        <w:t>6</w:t>
      </w:r>
    </w:p>
    <w:p w14:paraId="1C907916" w14:textId="1C9D8DF3" w:rsidR="00063A4B" w:rsidRPr="008100C7" w:rsidRDefault="00FF4705" w:rsidP="008100C7">
      <w:pPr>
        <w:pStyle w:val="BrochureCopy"/>
        <w:numPr>
          <w:ilvl w:val="0"/>
          <w:numId w:val="5"/>
        </w:numPr>
        <w:ind w:right="-120"/>
        <w:rPr>
          <w:b/>
          <w:bCs/>
          <w:sz w:val="22"/>
        </w:rPr>
      </w:pPr>
      <w:r w:rsidRPr="008100C7">
        <w:rPr>
          <w:b/>
          <w:bCs/>
          <w:sz w:val="22"/>
        </w:rPr>
        <w:t>Credit and Financial Litera</w:t>
      </w:r>
      <w:r w:rsidR="00AA7649" w:rsidRPr="008100C7">
        <w:rPr>
          <w:b/>
          <w:bCs/>
          <w:sz w:val="22"/>
        </w:rPr>
        <w:t>cy Night 1-2</w:t>
      </w:r>
      <w:r w:rsidR="001974E0" w:rsidRPr="008100C7">
        <w:rPr>
          <w:b/>
          <w:bCs/>
          <w:sz w:val="22"/>
        </w:rPr>
        <w:t>1</w:t>
      </w:r>
      <w:r w:rsidR="00AA7649" w:rsidRPr="008100C7">
        <w:rPr>
          <w:b/>
          <w:bCs/>
          <w:sz w:val="22"/>
        </w:rPr>
        <w:t>-2</w:t>
      </w:r>
      <w:r w:rsidR="001974E0" w:rsidRPr="008100C7">
        <w:rPr>
          <w:b/>
          <w:bCs/>
          <w:sz w:val="22"/>
        </w:rPr>
        <w:t>7</w:t>
      </w:r>
    </w:p>
    <w:p w14:paraId="6D81FE5B" w14:textId="799F09A5" w:rsidR="00AA7649" w:rsidRPr="008100C7" w:rsidRDefault="00AA7649" w:rsidP="00E51D9A">
      <w:pPr>
        <w:pStyle w:val="BrochureCopy"/>
        <w:numPr>
          <w:ilvl w:val="0"/>
          <w:numId w:val="5"/>
        </w:numPr>
        <w:rPr>
          <w:b/>
          <w:bCs/>
          <w:sz w:val="22"/>
        </w:rPr>
      </w:pPr>
      <w:r w:rsidRPr="008100C7">
        <w:rPr>
          <w:b/>
          <w:bCs/>
          <w:sz w:val="22"/>
        </w:rPr>
        <w:t xml:space="preserve">Stem Family Night </w:t>
      </w:r>
      <w:r w:rsidR="00F83546" w:rsidRPr="008100C7">
        <w:rPr>
          <w:b/>
          <w:bCs/>
          <w:sz w:val="22"/>
        </w:rPr>
        <w:t>3-</w:t>
      </w:r>
      <w:r w:rsidR="00D56C90" w:rsidRPr="008100C7">
        <w:rPr>
          <w:b/>
          <w:bCs/>
          <w:sz w:val="22"/>
        </w:rPr>
        <w:t>1</w:t>
      </w:r>
      <w:r w:rsidR="001974E0" w:rsidRPr="008100C7">
        <w:rPr>
          <w:b/>
          <w:bCs/>
          <w:sz w:val="22"/>
        </w:rPr>
        <w:t>1</w:t>
      </w:r>
      <w:r w:rsidR="00F83546" w:rsidRPr="008100C7">
        <w:rPr>
          <w:b/>
          <w:bCs/>
          <w:sz w:val="22"/>
        </w:rPr>
        <w:t>-202</w:t>
      </w:r>
      <w:r w:rsidR="001974E0" w:rsidRPr="008100C7">
        <w:rPr>
          <w:b/>
          <w:bCs/>
          <w:sz w:val="22"/>
        </w:rPr>
        <w:t>7</w:t>
      </w:r>
    </w:p>
    <w:p w14:paraId="2F07E032" w14:textId="77777777" w:rsidR="00CB54DF" w:rsidRDefault="00CB54DF" w:rsidP="00E060AA">
      <w:pPr>
        <w:pStyle w:val="BrochureCopy"/>
      </w:pPr>
    </w:p>
    <w:p w14:paraId="5C30B0CF" w14:textId="77777777" w:rsidR="00CB54DF" w:rsidRDefault="00CB54DF">
      <w:pPr>
        <w:pStyle w:val="BrochureCopy"/>
      </w:pPr>
    </w:p>
    <w:p w14:paraId="23450D28" w14:textId="77777777" w:rsidR="00CB54DF" w:rsidRDefault="00FA29EF">
      <w:pPr>
        <w:pStyle w:val="BrochureCopy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9D74F0" wp14:editId="6A9BEE95">
                <wp:simplePos x="0" y="0"/>
                <wp:positionH relativeFrom="column">
                  <wp:posOffset>338455</wp:posOffset>
                </wp:positionH>
                <wp:positionV relativeFrom="paragraph">
                  <wp:posOffset>1354455</wp:posOffset>
                </wp:positionV>
                <wp:extent cx="1852295" cy="0"/>
                <wp:effectExtent l="5080" t="11430" r="9525" b="7620"/>
                <wp:wrapNone/>
                <wp:docPr id="4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22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accent3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DA9CD5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2" o:spid="_x0000_s1026" type="#_x0000_t32" style="position:absolute;margin-left:26.65pt;margin-top:106.65pt;width:145.8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" strokecolor="#76923c [2406]"/>
            </w:pict>
          </mc:Fallback>
        </mc:AlternateContent>
      </w:r>
    </w:p>
    <w:sectPr w:rsidR="00CB54DF" w:rsidSect="002179A6">
      <w:pgSz w:w="15840" w:h="12240" w:orient="landscape" w:code="1"/>
      <w:pgMar w:top="720" w:right="720" w:bottom="720" w:left="1080" w:header="720" w:footer="720" w:gutter="0"/>
      <w:cols w:num="3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5CE093" w14:textId="77777777" w:rsidR="00E250DF" w:rsidRDefault="00E250DF" w:rsidP="00E060AA">
      <w:pPr>
        <w:spacing w:after="0" w:line="240" w:lineRule="auto"/>
      </w:pPr>
      <w:r>
        <w:separator/>
      </w:r>
    </w:p>
  </w:endnote>
  <w:endnote w:type="continuationSeparator" w:id="0">
    <w:p w14:paraId="07C4E39E" w14:textId="77777777" w:rsidR="00E250DF" w:rsidRDefault="00E250DF" w:rsidP="00E060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1CAA55" w14:textId="77777777" w:rsidR="00E250DF" w:rsidRDefault="00E250DF" w:rsidP="00E060AA">
      <w:pPr>
        <w:spacing w:after="0" w:line="240" w:lineRule="auto"/>
      </w:pPr>
      <w:r>
        <w:separator/>
      </w:r>
    </w:p>
  </w:footnote>
  <w:footnote w:type="continuationSeparator" w:id="0">
    <w:p w14:paraId="6FC88B5F" w14:textId="77777777" w:rsidR="00E250DF" w:rsidRDefault="00E250DF" w:rsidP="00E060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7A3C08"/>
    <w:multiLevelType w:val="hybridMultilevel"/>
    <w:tmpl w:val="621A0C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5D0BB1"/>
    <w:multiLevelType w:val="hybridMultilevel"/>
    <w:tmpl w:val="D2F20380"/>
    <w:lvl w:ilvl="0" w:tplc="B61A71D8">
      <w:start w:val="1"/>
      <w:numFmt w:val="decimal"/>
      <w:pStyle w:val="BrochureList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4A5249E"/>
    <w:multiLevelType w:val="hybridMultilevel"/>
    <w:tmpl w:val="052845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A30A8C"/>
    <w:multiLevelType w:val="hybridMultilevel"/>
    <w:tmpl w:val="9C9CA3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6E5AA9"/>
    <w:multiLevelType w:val="hybridMultilevel"/>
    <w:tmpl w:val="9B0C9E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DA7CA8"/>
    <w:multiLevelType w:val="hybridMultilevel"/>
    <w:tmpl w:val="EC0655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07BA"/>
    <w:rsid w:val="00063A4B"/>
    <w:rsid w:val="000748DB"/>
    <w:rsid w:val="00076EF8"/>
    <w:rsid w:val="000A10C8"/>
    <w:rsid w:val="000F6CCC"/>
    <w:rsid w:val="001621F2"/>
    <w:rsid w:val="001974E0"/>
    <w:rsid w:val="001D6B07"/>
    <w:rsid w:val="001E07BA"/>
    <w:rsid w:val="002179A6"/>
    <w:rsid w:val="00221CDF"/>
    <w:rsid w:val="00250A30"/>
    <w:rsid w:val="00296C34"/>
    <w:rsid w:val="002D269C"/>
    <w:rsid w:val="002F7225"/>
    <w:rsid w:val="002F73E8"/>
    <w:rsid w:val="00347C42"/>
    <w:rsid w:val="00374957"/>
    <w:rsid w:val="003831A2"/>
    <w:rsid w:val="003E30FA"/>
    <w:rsid w:val="003E4124"/>
    <w:rsid w:val="003E522E"/>
    <w:rsid w:val="00411ABD"/>
    <w:rsid w:val="004C1407"/>
    <w:rsid w:val="004C2769"/>
    <w:rsid w:val="00501696"/>
    <w:rsid w:val="00526023"/>
    <w:rsid w:val="00566DC0"/>
    <w:rsid w:val="00582A3A"/>
    <w:rsid w:val="00592116"/>
    <w:rsid w:val="005D4D9A"/>
    <w:rsid w:val="00650D43"/>
    <w:rsid w:val="006E3573"/>
    <w:rsid w:val="00747310"/>
    <w:rsid w:val="007B56AC"/>
    <w:rsid w:val="007C1C3D"/>
    <w:rsid w:val="007F103D"/>
    <w:rsid w:val="00805871"/>
    <w:rsid w:val="008100C7"/>
    <w:rsid w:val="00835F95"/>
    <w:rsid w:val="00882BA3"/>
    <w:rsid w:val="008B274F"/>
    <w:rsid w:val="008E7EB3"/>
    <w:rsid w:val="00900CA1"/>
    <w:rsid w:val="00916A53"/>
    <w:rsid w:val="009B5869"/>
    <w:rsid w:val="009D15AF"/>
    <w:rsid w:val="00A11977"/>
    <w:rsid w:val="00A37552"/>
    <w:rsid w:val="00A44062"/>
    <w:rsid w:val="00A47B4D"/>
    <w:rsid w:val="00A60908"/>
    <w:rsid w:val="00AA7649"/>
    <w:rsid w:val="00B05C06"/>
    <w:rsid w:val="00B1288B"/>
    <w:rsid w:val="00B32BA3"/>
    <w:rsid w:val="00B473E8"/>
    <w:rsid w:val="00B473FA"/>
    <w:rsid w:val="00B6267E"/>
    <w:rsid w:val="00B84EBF"/>
    <w:rsid w:val="00BA25D7"/>
    <w:rsid w:val="00BB3300"/>
    <w:rsid w:val="00C57551"/>
    <w:rsid w:val="00CB54DF"/>
    <w:rsid w:val="00CE37AA"/>
    <w:rsid w:val="00D028DA"/>
    <w:rsid w:val="00D11DB8"/>
    <w:rsid w:val="00D56C90"/>
    <w:rsid w:val="00DA3B55"/>
    <w:rsid w:val="00DC66B0"/>
    <w:rsid w:val="00DD1CA5"/>
    <w:rsid w:val="00DE6F79"/>
    <w:rsid w:val="00E0058C"/>
    <w:rsid w:val="00E060AA"/>
    <w:rsid w:val="00E250DF"/>
    <w:rsid w:val="00E254C6"/>
    <w:rsid w:val="00E43C9A"/>
    <w:rsid w:val="00E51D9A"/>
    <w:rsid w:val="00E826A4"/>
    <w:rsid w:val="00F144DB"/>
    <w:rsid w:val="00F20761"/>
    <w:rsid w:val="00F83546"/>
    <w:rsid w:val="00FA29EF"/>
    <w:rsid w:val="00FA39DF"/>
    <w:rsid w:val="00FE0A22"/>
    <w:rsid w:val="00FF4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283576DF"/>
  <w15:docId w15:val="{F2E82EB1-10DA-45B0-8C86-542CB4AA0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4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rochureTitle">
    <w:name w:val="Brochure Title"/>
    <w:basedOn w:val="Normal"/>
    <w:qFormat/>
    <w:rsid w:val="00CB54DF"/>
    <w:pPr>
      <w:spacing w:line="312" w:lineRule="auto"/>
      <w:jc w:val="both"/>
    </w:pPr>
    <w:rPr>
      <w:rFonts w:asciiTheme="majorHAnsi" w:hAnsiTheme="majorHAnsi"/>
      <w:color w:val="4F81BD" w:themeColor="accent1"/>
      <w:sz w:val="32"/>
    </w:rPr>
  </w:style>
  <w:style w:type="paragraph" w:customStyle="1" w:styleId="8A2A7A62B8364C6DA158E52967F32244">
    <w:name w:val="8A2A7A62B8364C6DA158E52967F32244"/>
    <w:rsid w:val="00CB54DF"/>
    <w:pPr>
      <w:spacing w:before="240" w:after="80"/>
      <w:outlineLvl w:val="1"/>
    </w:pPr>
    <w:rPr>
      <w:rFonts w:asciiTheme="majorHAnsi" w:hAnsiTheme="majorHAnsi"/>
      <w:color w:val="4F81BD" w:themeColor="accent1"/>
    </w:rPr>
  </w:style>
  <w:style w:type="paragraph" w:styleId="Title">
    <w:name w:val="Title"/>
    <w:basedOn w:val="Normal"/>
    <w:link w:val="TitleChar"/>
    <w:uiPriority w:val="4"/>
    <w:semiHidden/>
    <w:unhideWhenUsed/>
    <w:qFormat/>
    <w:rsid w:val="00CB54DF"/>
    <w:pPr>
      <w:spacing w:after="0" w:line="312" w:lineRule="auto"/>
      <w:jc w:val="both"/>
    </w:pPr>
    <w:rPr>
      <w:rFonts w:asciiTheme="majorHAnsi" w:eastAsiaTheme="majorEastAsia" w:hAnsiTheme="majorHAnsi" w:cstheme="majorHAnsi"/>
      <w:b/>
      <w:bCs/>
      <w:color w:val="4F81BD" w:themeColor="accent1"/>
      <w:kern w:val="28"/>
      <w:sz w:val="32"/>
      <w:szCs w:val="52"/>
    </w:rPr>
  </w:style>
  <w:style w:type="character" w:customStyle="1" w:styleId="TitleChar">
    <w:name w:val="Title Char"/>
    <w:basedOn w:val="DefaultParagraphFont"/>
    <w:link w:val="Title"/>
    <w:uiPriority w:val="4"/>
    <w:semiHidden/>
    <w:rsid w:val="00CB54DF"/>
    <w:rPr>
      <w:rFonts w:asciiTheme="majorHAnsi" w:eastAsiaTheme="majorEastAsia" w:hAnsiTheme="majorHAnsi" w:cstheme="majorHAnsi"/>
      <w:b/>
      <w:bCs/>
      <w:color w:val="4F81BD" w:themeColor="accent1"/>
      <w:kern w:val="28"/>
      <w:sz w:val="32"/>
      <w:szCs w:val="5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B54D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54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54DF"/>
    <w:rPr>
      <w:rFonts w:ascii="Tahoma" w:hAnsi="Tahoma" w:cs="Tahoma"/>
      <w:sz w:val="16"/>
      <w:szCs w:val="16"/>
    </w:rPr>
  </w:style>
  <w:style w:type="paragraph" w:customStyle="1" w:styleId="BrochureSubtitle">
    <w:name w:val="Brochure Subtitle"/>
    <w:basedOn w:val="Normal"/>
    <w:qFormat/>
    <w:rsid w:val="00CB54DF"/>
    <w:pPr>
      <w:spacing w:before="60" w:after="120" w:line="240" w:lineRule="auto"/>
      <w:jc w:val="both"/>
    </w:pPr>
    <w:rPr>
      <w:i/>
      <w:color w:val="76923C" w:themeColor="accent3" w:themeShade="BF"/>
      <w:sz w:val="20"/>
    </w:rPr>
  </w:style>
  <w:style w:type="paragraph" w:customStyle="1" w:styleId="BrochureSubtitle2">
    <w:name w:val="Brochure Subtitle 2"/>
    <w:basedOn w:val="Normal"/>
    <w:qFormat/>
    <w:rsid w:val="00CB54DF"/>
    <w:pPr>
      <w:spacing w:before="120" w:after="120" w:line="384" w:lineRule="auto"/>
    </w:pPr>
    <w:rPr>
      <w:i/>
      <w:color w:val="76923C" w:themeColor="accent3" w:themeShade="BF"/>
      <w:sz w:val="20"/>
    </w:rPr>
  </w:style>
  <w:style w:type="paragraph" w:customStyle="1" w:styleId="SectionHeading2">
    <w:name w:val="Section Heading 2"/>
    <w:basedOn w:val="Normal"/>
    <w:qFormat/>
    <w:rsid w:val="00CB54DF"/>
    <w:pPr>
      <w:spacing w:before="240" w:after="80"/>
      <w:outlineLvl w:val="1"/>
    </w:pPr>
    <w:rPr>
      <w:rFonts w:asciiTheme="majorHAnsi" w:hAnsiTheme="majorHAnsi"/>
      <w:color w:val="4F81BD" w:themeColor="accent1"/>
    </w:rPr>
  </w:style>
  <w:style w:type="paragraph" w:customStyle="1" w:styleId="BrochureCopy">
    <w:name w:val="Brochure Copy"/>
    <w:basedOn w:val="Normal"/>
    <w:qFormat/>
    <w:rsid w:val="00CB54DF"/>
    <w:pPr>
      <w:spacing w:after="120" w:line="300" w:lineRule="auto"/>
    </w:pPr>
    <w:rPr>
      <w:sz w:val="18"/>
    </w:rPr>
  </w:style>
  <w:style w:type="paragraph" w:customStyle="1" w:styleId="SectionHeading1">
    <w:name w:val="Section Heading 1"/>
    <w:basedOn w:val="SectionHeading2"/>
    <w:qFormat/>
    <w:rsid w:val="00CB54DF"/>
    <w:rPr>
      <w:sz w:val="28"/>
    </w:rPr>
  </w:style>
  <w:style w:type="paragraph" w:customStyle="1" w:styleId="CaptionHeading">
    <w:name w:val="Caption Heading"/>
    <w:basedOn w:val="Normal"/>
    <w:qFormat/>
    <w:rsid w:val="00CB54DF"/>
    <w:pPr>
      <w:spacing w:after="120" w:line="312" w:lineRule="auto"/>
    </w:pPr>
    <w:rPr>
      <w:rFonts w:asciiTheme="majorHAnsi" w:hAnsiTheme="majorHAnsi"/>
      <w:color w:val="76923C" w:themeColor="accent3" w:themeShade="BF"/>
      <w:sz w:val="20"/>
    </w:rPr>
  </w:style>
  <w:style w:type="paragraph" w:customStyle="1" w:styleId="BrochureCaption">
    <w:name w:val="Brochure Caption"/>
    <w:basedOn w:val="Normal"/>
    <w:qFormat/>
    <w:rsid w:val="00CB54DF"/>
    <w:pPr>
      <w:spacing w:after="0" w:line="432" w:lineRule="auto"/>
    </w:pPr>
    <w:rPr>
      <w:i/>
      <w:color w:val="76923C" w:themeColor="accent3" w:themeShade="BF"/>
      <w:sz w:val="18"/>
    </w:rPr>
  </w:style>
  <w:style w:type="paragraph" w:customStyle="1" w:styleId="ContactInformation">
    <w:name w:val="Contact Information"/>
    <w:basedOn w:val="Normal"/>
    <w:qFormat/>
    <w:rsid w:val="00CB54DF"/>
    <w:pPr>
      <w:spacing w:after="0"/>
    </w:pPr>
    <w:rPr>
      <w:color w:val="4F81BD" w:themeColor="accent1"/>
      <w:sz w:val="18"/>
    </w:rPr>
  </w:style>
  <w:style w:type="paragraph" w:customStyle="1" w:styleId="ContactInformationHeading">
    <w:name w:val="Contact Information Heading"/>
    <w:basedOn w:val="Normal"/>
    <w:qFormat/>
    <w:rsid w:val="00CB54DF"/>
    <w:pPr>
      <w:spacing w:before="240" w:after="80"/>
    </w:pPr>
    <w:rPr>
      <w:rFonts w:asciiTheme="majorHAnsi" w:hAnsiTheme="majorHAnsi"/>
      <w:color w:val="4F81BD" w:themeColor="accent1"/>
    </w:rPr>
  </w:style>
  <w:style w:type="paragraph" w:customStyle="1" w:styleId="WebSiteAddress">
    <w:name w:val="Web Site Address"/>
    <w:basedOn w:val="Normal"/>
    <w:qFormat/>
    <w:rsid w:val="00CB54DF"/>
    <w:pPr>
      <w:spacing w:before="240" w:after="80"/>
    </w:pPr>
    <w:rPr>
      <w:color w:val="4F81BD" w:themeColor="accent1"/>
    </w:rPr>
  </w:style>
  <w:style w:type="paragraph" w:customStyle="1" w:styleId="BrochureList">
    <w:name w:val="Brochure List"/>
    <w:basedOn w:val="BrochureCopy"/>
    <w:qFormat/>
    <w:rsid w:val="00CB54DF"/>
    <w:pPr>
      <w:numPr>
        <w:numId w:val="1"/>
      </w:numPr>
    </w:pPr>
  </w:style>
  <w:style w:type="paragraph" w:customStyle="1" w:styleId="D3698C1BF2294BD59E4F83170C820D561">
    <w:name w:val="D3698C1BF2294BD59E4F83170C820D561"/>
    <w:rsid w:val="00CB54DF"/>
    <w:pPr>
      <w:spacing w:before="240" w:after="80"/>
      <w:outlineLvl w:val="1"/>
    </w:pPr>
    <w:rPr>
      <w:rFonts w:asciiTheme="majorHAnsi" w:hAnsiTheme="majorHAnsi"/>
      <w:color w:val="4F81BD" w:themeColor="accent1"/>
    </w:rPr>
  </w:style>
  <w:style w:type="paragraph" w:customStyle="1" w:styleId="64BDA2DDABEB45E6A11282D2E8E1D23E">
    <w:name w:val="64BDA2DDABEB45E6A11282D2E8E1D23E"/>
    <w:rsid w:val="00CB54DF"/>
    <w:pPr>
      <w:spacing w:before="240" w:after="80"/>
    </w:pPr>
    <w:rPr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84EBF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E060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60AA"/>
  </w:style>
  <w:style w:type="paragraph" w:styleId="Footer">
    <w:name w:val="footer"/>
    <w:basedOn w:val="Normal"/>
    <w:link w:val="FooterChar"/>
    <w:uiPriority w:val="99"/>
    <w:unhideWhenUsed/>
    <w:rsid w:val="00E060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60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06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0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4.jpeg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0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pezf\AppData\Roaming\Microsoft\Templates\Brochur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100000" t="-60000" r="100000" b="20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/>
  <Abstract/>
  <CompanyAddress>600 West 28th Street, Riviera Beach FL 33404</CompanyAddress>
  <CompanyPhone>561-881-4601</CompanyPhone>
  <CompanyFax>561-881-4668</CompanyFax>
  <CompanyEmail/>
</CoverPage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A08F6DC-0ACC-4157-A32B-7F1A83CBFA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E4A323-4E48-419F-B274-CBB0BF0F1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Brochure</Template>
  <TotalTime>8</TotalTime>
  <Pages>2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Brochure (8 1/2 x 11, landscape, 2-fold)</vt:lpstr>
    </vt:vector>
  </TitlesOfParts>
  <Company>Inlet Grove Community Middle &amp; High School</Company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Brochure (8 1/2 x 11, landscape, 2-fold)</dc:title>
  <dc:creator>Francisco Lopez</dc:creator>
  <cp:lastModifiedBy>Thomas Grajek</cp:lastModifiedBy>
  <cp:revision>3</cp:revision>
  <cp:lastPrinted>2023-06-07T19:02:00Z</cp:lastPrinted>
  <dcterms:created xsi:type="dcterms:W3CDTF">2026-08-16T15:50:00Z</dcterms:created>
  <dcterms:modified xsi:type="dcterms:W3CDTF">2026-08-16T15:53:00Z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TC100726679990</vt:lpwstr>
  </property>
</Properties>
</file>